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4FFC" w:rsidRDefault="00474FFC" w:rsidP="003F3A6F">
      <w:pPr>
        <w:contextualSpacing/>
      </w:pPr>
    </w:p>
    <w:tbl>
      <w:tblPr>
        <w:tblStyle w:val="Tabellenraster"/>
        <w:tblW w:w="0" w:type="auto"/>
        <w:tblLook w:val="04A0" w:firstRow="1" w:lastRow="0" w:firstColumn="1" w:lastColumn="0" w:noHBand="0" w:noVBand="1"/>
      </w:tblPr>
      <w:tblGrid>
        <w:gridCol w:w="1116"/>
        <w:gridCol w:w="7946"/>
      </w:tblGrid>
      <w:tr w:rsidR="00C22917" w:rsidRPr="00C22917" w:rsidTr="00612614">
        <w:tc>
          <w:tcPr>
            <w:tcW w:w="1116" w:type="dxa"/>
          </w:tcPr>
          <w:p w:rsidR="00C22917" w:rsidRDefault="00C22917" w:rsidP="00C22917">
            <w:pPr>
              <w:contextualSpacing/>
            </w:pPr>
            <w:r>
              <w:t>Woche:</w:t>
            </w:r>
          </w:p>
        </w:tc>
        <w:tc>
          <w:tcPr>
            <w:tcW w:w="7946" w:type="dxa"/>
          </w:tcPr>
          <w:p w:rsidR="00C22917" w:rsidRPr="00105E52" w:rsidRDefault="00C22917" w:rsidP="00C22917">
            <w:pPr>
              <w:contextualSpacing/>
              <w:rPr>
                <w:lang w:val="it-IT"/>
              </w:rPr>
            </w:pPr>
            <w:proofErr w:type="spellStart"/>
            <w:r>
              <w:t>archeoParc</w:t>
            </w:r>
            <w:proofErr w:type="spellEnd"/>
            <w:r>
              <w:t xml:space="preserve"> Schnalstal. Nahe der Fundstelle von Ötzi gelegen, lädt das archäologische Freilichtmuseum </w:t>
            </w:r>
            <w:proofErr w:type="gramStart"/>
            <w:r>
              <w:t>in Unser Frau</w:t>
            </w:r>
            <w:proofErr w:type="gramEnd"/>
            <w:r>
              <w:t xml:space="preserve"> im Schnalstal zur Besichtigung von zwei Ausstellungen ein: Sie erfahren hier, wo Ötzi lebte und wie er entdeckt wurde. </w:t>
            </w:r>
            <w:proofErr w:type="spellStart"/>
            <w:r w:rsidRPr="00105E52">
              <w:rPr>
                <w:lang w:val="it-IT"/>
              </w:rPr>
              <w:t>Stündlich</w:t>
            </w:r>
            <w:proofErr w:type="spellEnd"/>
            <w:r w:rsidRPr="00105E52">
              <w:rPr>
                <w:lang w:val="it-IT"/>
              </w:rPr>
              <w:t xml:space="preserve"> </w:t>
            </w:r>
            <w:proofErr w:type="spellStart"/>
            <w:r w:rsidRPr="00105E52">
              <w:rPr>
                <w:lang w:val="it-IT"/>
              </w:rPr>
              <w:t>Demonstration</w:t>
            </w:r>
            <w:proofErr w:type="spellEnd"/>
            <w:r w:rsidRPr="00105E52">
              <w:rPr>
                <w:lang w:val="it-IT"/>
              </w:rPr>
              <w:t xml:space="preserve"> </w:t>
            </w:r>
            <w:proofErr w:type="spellStart"/>
            <w:r w:rsidRPr="00105E52">
              <w:rPr>
                <w:lang w:val="it-IT"/>
              </w:rPr>
              <w:t>zum</w:t>
            </w:r>
            <w:proofErr w:type="spellEnd"/>
            <w:r w:rsidRPr="00105E52">
              <w:rPr>
                <w:lang w:val="it-IT"/>
              </w:rPr>
              <w:t xml:space="preserve"> </w:t>
            </w:r>
            <w:proofErr w:type="spellStart"/>
            <w:r w:rsidRPr="00105E52">
              <w:rPr>
                <w:lang w:val="it-IT"/>
              </w:rPr>
              <w:t>steinzeitliche</w:t>
            </w:r>
            <w:proofErr w:type="spellEnd"/>
            <w:r w:rsidRPr="00105E52">
              <w:rPr>
                <w:lang w:val="it-IT"/>
              </w:rPr>
              <w:t xml:space="preserve"> </w:t>
            </w:r>
            <w:proofErr w:type="spellStart"/>
            <w:r w:rsidRPr="00105E52">
              <w:rPr>
                <w:lang w:val="it-IT"/>
              </w:rPr>
              <w:t>Feuerschlagen</w:t>
            </w:r>
            <w:proofErr w:type="spellEnd"/>
            <w:r w:rsidRPr="00105E52">
              <w:rPr>
                <w:lang w:val="it-IT"/>
              </w:rPr>
              <w:t>.</w:t>
            </w:r>
          </w:p>
          <w:p w:rsidR="00C22917" w:rsidRPr="003720B5" w:rsidRDefault="00C22917" w:rsidP="00C22917">
            <w:pPr>
              <w:contextualSpacing/>
              <w:rPr>
                <w:lang w:val="it-IT"/>
              </w:rPr>
            </w:pPr>
          </w:p>
          <w:p w:rsidR="00C22917" w:rsidRPr="003720B5" w:rsidRDefault="00C22917" w:rsidP="00C22917">
            <w:pPr>
              <w:contextualSpacing/>
              <w:rPr>
                <w:lang w:val="it-IT"/>
              </w:rPr>
            </w:pPr>
            <w:proofErr w:type="spellStart"/>
            <w:r w:rsidRPr="003720B5">
              <w:rPr>
                <w:lang w:val="it-IT"/>
              </w:rPr>
              <w:t>archeoParc</w:t>
            </w:r>
            <w:proofErr w:type="spellEnd"/>
            <w:r w:rsidRPr="003720B5">
              <w:rPr>
                <w:lang w:val="it-IT"/>
              </w:rPr>
              <w:t xml:space="preserve"> Val Senales. Nei pressi del luogo di ritrovamento di </w:t>
            </w:r>
            <w:proofErr w:type="spellStart"/>
            <w:r w:rsidRPr="003720B5">
              <w:rPr>
                <w:lang w:val="it-IT"/>
              </w:rPr>
              <w:t>Ötzi</w:t>
            </w:r>
            <w:proofErr w:type="spellEnd"/>
            <w:r w:rsidRPr="003720B5">
              <w:rPr>
                <w:lang w:val="it-IT"/>
              </w:rPr>
              <w:t xml:space="preserve">, l’Uomo venuto dal ghiaccio, il parco-museo didattico invita alla visita di due mostre: Venite a scoprire come e dove viveva </w:t>
            </w:r>
            <w:proofErr w:type="spellStart"/>
            <w:r w:rsidRPr="003720B5">
              <w:rPr>
                <w:lang w:val="it-IT"/>
              </w:rPr>
              <w:t>Ötzi</w:t>
            </w:r>
            <w:proofErr w:type="spellEnd"/>
            <w:r w:rsidRPr="003720B5">
              <w:rPr>
                <w:lang w:val="it-IT"/>
              </w:rPr>
              <w:t xml:space="preserve"> e come fu trovato. Ogni ora piena partecipate a una dimostrazione dell’accensione del fuoco.</w:t>
            </w:r>
          </w:p>
          <w:p w:rsidR="00C22917" w:rsidRPr="003720B5" w:rsidRDefault="00C22917" w:rsidP="00C22917">
            <w:pPr>
              <w:rPr>
                <w:lang w:val="it-IT"/>
              </w:rPr>
            </w:pPr>
          </w:p>
        </w:tc>
      </w:tr>
      <w:tr w:rsidR="00C22917" w:rsidRPr="00C22917" w:rsidTr="00612614">
        <w:tc>
          <w:tcPr>
            <w:tcW w:w="1116" w:type="dxa"/>
          </w:tcPr>
          <w:p w:rsidR="00C22917" w:rsidRDefault="00C22917" w:rsidP="00C22917">
            <w:pPr>
              <w:contextualSpacing/>
            </w:pPr>
            <w:r>
              <w:t>Regentag:</w:t>
            </w:r>
          </w:p>
        </w:tc>
        <w:tc>
          <w:tcPr>
            <w:tcW w:w="7946" w:type="dxa"/>
          </w:tcPr>
          <w:p w:rsidR="00C22917" w:rsidRDefault="00C22917" w:rsidP="00C22917">
            <w:pPr>
              <w:contextualSpacing/>
            </w:pPr>
            <w:proofErr w:type="spellStart"/>
            <w:r>
              <w:t>archeoParc</w:t>
            </w:r>
            <w:proofErr w:type="spellEnd"/>
            <w:r>
              <w:t xml:space="preserve"> Schnalstal. Wo Ötzi lebte und wie er entdeckt wurde, erzählen hier zwei Ausstellungen im Hauptgebäude. Für die „Feuer-Demonstration“ lohnt sich trotz Regen der kurze Weg in den Freilichtbereich: in einem Steinzeithaus sehen Sie, wie Ötzi mit Steinen Feuer gemacht hat (stündlich).</w:t>
            </w:r>
          </w:p>
          <w:p w:rsidR="00C22917" w:rsidRDefault="00C22917" w:rsidP="00C22917"/>
          <w:p w:rsidR="00C22917" w:rsidRPr="003720B5" w:rsidRDefault="00C22917" w:rsidP="00C22917">
            <w:pPr>
              <w:rPr>
                <w:lang w:val="it-IT"/>
              </w:rPr>
            </w:pPr>
            <w:proofErr w:type="spellStart"/>
            <w:r>
              <w:rPr>
                <w:lang w:val="it-IT"/>
              </w:rPr>
              <w:t>archeoParc</w:t>
            </w:r>
            <w:proofErr w:type="spellEnd"/>
            <w:r>
              <w:rPr>
                <w:lang w:val="it-IT"/>
              </w:rPr>
              <w:t xml:space="preserve"> Val Senales. </w:t>
            </w:r>
            <w:r w:rsidRPr="00B62F65">
              <w:rPr>
                <w:lang w:val="it-IT"/>
              </w:rPr>
              <w:t xml:space="preserve">Le due mostre nel centro visitatori raccontano dove e come viveva </w:t>
            </w:r>
            <w:proofErr w:type="spellStart"/>
            <w:r w:rsidRPr="00B62F65">
              <w:rPr>
                <w:lang w:val="it-IT"/>
              </w:rPr>
              <w:t>Ötzi</w:t>
            </w:r>
            <w:proofErr w:type="spellEnd"/>
            <w:r w:rsidRPr="00B62F65">
              <w:rPr>
                <w:lang w:val="it-IT"/>
              </w:rPr>
              <w:t xml:space="preserve"> e come fu scoperto. Per partecipare alla dimostrazione dell’accensione del fuoco vale la pena affrontare</w:t>
            </w:r>
            <w:r>
              <w:rPr>
                <w:lang w:val="it-IT"/>
              </w:rPr>
              <w:t xml:space="preserve"> </w:t>
            </w:r>
            <w:r w:rsidRPr="00B62F65">
              <w:rPr>
                <w:lang w:val="it-IT"/>
              </w:rPr>
              <w:t xml:space="preserve">un breve percorso nell’area all’aperto nonostante la pioggia: nella capanna neolitica vedete come si accendeva il fuoco ai tempi di </w:t>
            </w:r>
            <w:proofErr w:type="spellStart"/>
            <w:r w:rsidRPr="00B62F65">
              <w:rPr>
                <w:lang w:val="it-IT"/>
              </w:rPr>
              <w:t>Ötzi</w:t>
            </w:r>
            <w:proofErr w:type="spellEnd"/>
            <w:r w:rsidRPr="00B62F65">
              <w:rPr>
                <w:lang w:val="it-IT"/>
              </w:rPr>
              <w:t xml:space="preserve"> con delle pietre (ogni ora piena).</w:t>
            </w:r>
          </w:p>
          <w:p w:rsidR="00C22917" w:rsidRPr="003720B5" w:rsidRDefault="00C22917" w:rsidP="00C22917">
            <w:pPr>
              <w:rPr>
                <w:lang w:val="it-IT"/>
              </w:rPr>
            </w:pPr>
          </w:p>
        </w:tc>
      </w:tr>
    </w:tbl>
    <w:p w:rsidR="00474FFC" w:rsidRPr="00C22917" w:rsidRDefault="00474FFC" w:rsidP="003F3A6F">
      <w:pPr>
        <w:contextualSpacing/>
        <w:rPr>
          <w:lang w:val="it-IT"/>
        </w:rPr>
      </w:pPr>
    </w:p>
    <w:tbl>
      <w:tblPr>
        <w:tblStyle w:val="Tabellenraster"/>
        <w:tblW w:w="0" w:type="auto"/>
        <w:tblLook w:val="04A0" w:firstRow="1" w:lastRow="0" w:firstColumn="1" w:lastColumn="0" w:noHBand="0" w:noVBand="1"/>
      </w:tblPr>
      <w:tblGrid>
        <w:gridCol w:w="1116"/>
        <w:gridCol w:w="7946"/>
      </w:tblGrid>
      <w:tr w:rsidR="00C22917" w:rsidRPr="00C22917" w:rsidTr="00474FFC">
        <w:tc>
          <w:tcPr>
            <w:tcW w:w="1116" w:type="dxa"/>
          </w:tcPr>
          <w:p w:rsidR="00C22917" w:rsidRDefault="00C22917" w:rsidP="00C22917">
            <w:pPr>
              <w:contextualSpacing/>
            </w:pPr>
            <w:r>
              <w:t>Mo 5.8.</w:t>
            </w:r>
          </w:p>
        </w:tc>
        <w:tc>
          <w:tcPr>
            <w:tcW w:w="7946" w:type="dxa"/>
          </w:tcPr>
          <w:p w:rsidR="00C22917" w:rsidRDefault="00C22917" w:rsidP="00C22917">
            <w:pPr>
              <w:contextualSpacing/>
            </w:pPr>
            <w:proofErr w:type="spellStart"/>
            <w:r>
              <w:t>archeoParc</w:t>
            </w:r>
            <w:proofErr w:type="spellEnd"/>
            <w:r>
              <w:t xml:space="preserve"> Schnalstal. Hier dreht sich alles um den Gletschermann Ötzi, der in der Nähe entdeckt wurde. Familien und Aktivhungrige sollten unbedingt in der Besucherwerkstatt, am </w:t>
            </w:r>
            <w:proofErr w:type="spellStart"/>
            <w:r>
              <w:t>Einbaumsteg</w:t>
            </w:r>
            <w:proofErr w:type="spellEnd"/>
            <w:r>
              <w:t xml:space="preserve"> und am Bogenschießstand vorbeischauen.</w:t>
            </w:r>
          </w:p>
          <w:p w:rsidR="00C22917" w:rsidRPr="003720B5" w:rsidRDefault="00C22917" w:rsidP="00C22917">
            <w:pPr>
              <w:contextualSpacing/>
            </w:pPr>
          </w:p>
          <w:p w:rsidR="00C22917" w:rsidRPr="003720B5" w:rsidRDefault="00C22917" w:rsidP="00C22917">
            <w:pPr>
              <w:contextualSpacing/>
              <w:rPr>
                <w:lang w:val="it-IT"/>
              </w:rPr>
            </w:pPr>
            <w:proofErr w:type="spellStart"/>
            <w:r w:rsidRPr="003720B5">
              <w:rPr>
                <w:lang w:val="it-IT"/>
              </w:rPr>
              <w:t>archeoParc</w:t>
            </w:r>
            <w:proofErr w:type="spellEnd"/>
            <w:r w:rsidRPr="003720B5">
              <w:rPr>
                <w:lang w:val="it-IT"/>
              </w:rPr>
              <w:t xml:space="preserve"> Val Senales. In questo parco-museo tutto gira intorno a </w:t>
            </w:r>
            <w:proofErr w:type="spellStart"/>
            <w:r w:rsidRPr="003720B5">
              <w:rPr>
                <w:lang w:val="it-IT"/>
              </w:rPr>
              <w:t>Ötzi</w:t>
            </w:r>
            <w:proofErr w:type="spellEnd"/>
            <w:r w:rsidRPr="003720B5">
              <w:rPr>
                <w:lang w:val="it-IT"/>
              </w:rPr>
              <w:t>, l’Uomo venuto dal ghiaccio scoperto qui vicino. A famiglie e a chi vuole approfondire ulteriormente consigliamo la visita dell’area laboratori, del pontile della piroga monossile e dell’area del tiro con l’arco.</w:t>
            </w:r>
          </w:p>
          <w:p w:rsidR="00C22917" w:rsidRPr="00D9607F" w:rsidRDefault="00C22917" w:rsidP="00C22917">
            <w:pPr>
              <w:contextualSpacing/>
              <w:rPr>
                <w:lang w:val="it-IT"/>
              </w:rPr>
            </w:pPr>
          </w:p>
        </w:tc>
      </w:tr>
      <w:tr w:rsidR="00C22917" w:rsidRPr="00C22917" w:rsidTr="00474FFC">
        <w:tc>
          <w:tcPr>
            <w:tcW w:w="1116" w:type="dxa"/>
          </w:tcPr>
          <w:p w:rsidR="00C22917" w:rsidRDefault="00C22917" w:rsidP="00C22917">
            <w:pPr>
              <w:contextualSpacing/>
            </w:pPr>
            <w:r>
              <w:t>Di 6.8.</w:t>
            </w:r>
          </w:p>
        </w:tc>
        <w:tc>
          <w:tcPr>
            <w:tcW w:w="7946" w:type="dxa"/>
          </w:tcPr>
          <w:p w:rsidR="00C22917" w:rsidRPr="003720B5" w:rsidRDefault="00C22917" w:rsidP="00C22917">
            <w:pPr>
              <w:contextualSpacing/>
            </w:pPr>
            <w:proofErr w:type="spellStart"/>
            <w:r>
              <w:t>archeoParc</w:t>
            </w:r>
            <w:proofErr w:type="spellEnd"/>
            <w:r>
              <w:t xml:space="preserve"> Schnalstal. Das archäologische Freilichtmuseum stellt den Fundort und die Lebensweise von Ötzi vor. Die Besichtigung mit Feuerdemonstration (stündlich) lässt sich gut mit einer Wanderung um den </w:t>
            </w:r>
            <w:proofErr w:type="spellStart"/>
            <w:r>
              <w:t>Vernagter</w:t>
            </w:r>
            <w:proofErr w:type="spellEnd"/>
            <w:r>
              <w:t xml:space="preserve"> Stausee kombinieren (ca. 2,5 Stunden).</w:t>
            </w:r>
          </w:p>
          <w:p w:rsidR="00C22917" w:rsidRPr="003720B5" w:rsidRDefault="00C22917" w:rsidP="00C22917">
            <w:pPr>
              <w:contextualSpacing/>
            </w:pPr>
          </w:p>
          <w:p w:rsidR="00C22917" w:rsidRPr="003720B5" w:rsidRDefault="00C22917" w:rsidP="00C22917">
            <w:pPr>
              <w:contextualSpacing/>
              <w:rPr>
                <w:lang w:val="it-IT"/>
              </w:rPr>
            </w:pPr>
            <w:proofErr w:type="spellStart"/>
            <w:r w:rsidRPr="003720B5">
              <w:rPr>
                <w:lang w:val="it-IT"/>
              </w:rPr>
              <w:t>archeoParc</w:t>
            </w:r>
            <w:proofErr w:type="spellEnd"/>
            <w:r w:rsidRPr="003720B5">
              <w:rPr>
                <w:lang w:val="it-IT"/>
              </w:rPr>
              <w:t xml:space="preserve"> Val Senales. Qui tutto gira intorno a </w:t>
            </w:r>
            <w:proofErr w:type="spellStart"/>
            <w:r w:rsidRPr="003720B5">
              <w:rPr>
                <w:lang w:val="it-IT"/>
              </w:rPr>
              <w:t>Ötzi</w:t>
            </w:r>
            <w:proofErr w:type="spellEnd"/>
            <w:r w:rsidRPr="003720B5">
              <w:rPr>
                <w:lang w:val="it-IT"/>
              </w:rPr>
              <w:t xml:space="preserve">, la mummia neolitica scoperta in zona e esposta a Bolzano. Le mostre all’interno del museo e nell’area all’aperto raccontano come viveva e come fu scoperto </w:t>
            </w:r>
            <w:proofErr w:type="spellStart"/>
            <w:r w:rsidRPr="003720B5">
              <w:rPr>
                <w:lang w:val="it-IT"/>
              </w:rPr>
              <w:t>Ötzi</w:t>
            </w:r>
            <w:proofErr w:type="spellEnd"/>
            <w:r w:rsidRPr="003720B5">
              <w:rPr>
                <w:lang w:val="it-IT"/>
              </w:rPr>
              <w:t>. Il percorso breve dura circa un’ora e si abbina perfettamente a un’escursione come per esempio il giro intorno al lago di Vernago (circa 2,5 ore).</w:t>
            </w:r>
          </w:p>
          <w:p w:rsidR="00C22917" w:rsidRPr="00BF4126" w:rsidRDefault="00C22917" w:rsidP="00C22917">
            <w:pPr>
              <w:contextualSpacing/>
              <w:rPr>
                <w:lang w:val="it-IT"/>
              </w:rPr>
            </w:pPr>
          </w:p>
        </w:tc>
      </w:tr>
      <w:tr w:rsidR="00C22917" w:rsidRPr="00C22917" w:rsidTr="00474FFC">
        <w:tc>
          <w:tcPr>
            <w:tcW w:w="1116" w:type="dxa"/>
          </w:tcPr>
          <w:p w:rsidR="00C22917" w:rsidRDefault="00C22917" w:rsidP="00C22917">
            <w:pPr>
              <w:contextualSpacing/>
            </w:pPr>
            <w:r>
              <w:t>Mi 7.8.</w:t>
            </w:r>
          </w:p>
        </w:tc>
        <w:tc>
          <w:tcPr>
            <w:tcW w:w="7946" w:type="dxa"/>
          </w:tcPr>
          <w:p w:rsidR="00C22917" w:rsidRDefault="00C22917" w:rsidP="00C22917">
            <w:pPr>
              <w:contextualSpacing/>
            </w:pPr>
            <w:r>
              <w:t>Vor 5.300 Jahren lebte in unserer Gegend ein heute sehr bekannter Mann: Ötzi. Wo er entdeckt wurde und wie sein Alltag ausgesehen haben könnte, erfahren Sie im archäologischen Freilichtmuseum „</w:t>
            </w:r>
            <w:proofErr w:type="spellStart"/>
            <w:r>
              <w:t>archeoParc</w:t>
            </w:r>
            <w:proofErr w:type="spellEnd"/>
            <w:r>
              <w:t xml:space="preserve"> Schnalstal“ </w:t>
            </w:r>
            <w:proofErr w:type="gramStart"/>
            <w:r>
              <w:t>in Unser Frau</w:t>
            </w:r>
            <w:proofErr w:type="gramEnd"/>
            <w:r>
              <w:t xml:space="preserve">. Für Interessierte an alten Handwerkstechniken gibt es um 14:00 Uhr </w:t>
            </w:r>
            <w:r>
              <w:t>eine Handwerksvorführung zur steinzeitlichen Birkenteergewinnung.</w:t>
            </w:r>
          </w:p>
          <w:p w:rsidR="00C22917" w:rsidRPr="00C22917" w:rsidRDefault="00C22917" w:rsidP="00C22917">
            <w:pPr>
              <w:contextualSpacing/>
              <w:rPr>
                <w:lang w:val="it-IT"/>
              </w:rPr>
            </w:pPr>
            <w:r w:rsidRPr="00F05E8B">
              <w:rPr>
                <w:lang w:val="it-IT"/>
              </w:rPr>
              <w:t xml:space="preserve">5300 anni fa nelle nostre zone viveva un </w:t>
            </w:r>
            <w:r>
              <w:rPr>
                <w:lang w:val="it-IT"/>
              </w:rPr>
              <w:t xml:space="preserve">uomo molto conosciuto nei nostri tempi: </w:t>
            </w:r>
            <w:proofErr w:type="spellStart"/>
            <w:r>
              <w:rPr>
                <w:lang w:val="it-IT"/>
              </w:rPr>
              <w:t>Ötzi</w:t>
            </w:r>
            <w:proofErr w:type="spellEnd"/>
            <w:r>
              <w:rPr>
                <w:lang w:val="it-IT"/>
              </w:rPr>
              <w:t>, l’Uomo venuto dal ghiaccio. Dove fu scoperto e come potrebbe aver vissuto racconta il parco-museo archeologico “</w:t>
            </w:r>
            <w:proofErr w:type="spellStart"/>
            <w:r>
              <w:rPr>
                <w:lang w:val="it-IT"/>
              </w:rPr>
              <w:t>archeoParc</w:t>
            </w:r>
            <w:proofErr w:type="spellEnd"/>
            <w:r>
              <w:rPr>
                <w:lang w:val="it-IT"/>
              </w:rPr>
              <w:t xml:space="preserve"> Val Senales” a Madonna di Senales. </w:t>
            </w:r>
            <w:r>
              <w:rPr>
                <w:lang w:val="it-IT"/>
              </w:rPr>
              <w:lastRenderedPageBreak/>
              <w:t>Per chi è interessato alle tecniche artigianali antiche proponiamo un</w:t>
            </w:r>
            <w:r>
              <w:rPr>
                <w:lang w:val="it-IT"/>
              </w:rPr>
              <w:t>a dimostrazione sulla</w:t>
            </w:r>
            <w:r w:rsidR="00A3438B">
              <w:rPr>
                <w:lang w:val="it-IT"/>
              </w:rPr>
              <w:t xml:space="preserve"> produzione della pece di betulla.</w:t>
            </w:r>
            <w:bookmarkStart w:id="0" w:name="_GoBack"/>
            <w:bookmarkEnd w:id="0"/>
          </w:p>
        </w:tc>
      </w:tr>
      <w:tr w:rsidR="00C22917" w:rsidRPr="00C22917" w:rsidTr="00474FFC">
        <w:tc>
          <w:tcPr>
            <w:tcW w:w="1116" w:type="dxa"/>
          </w:tcPr>
          <w:p w:rsidR="00C22917" w:rsidRDefault="00C22917" w:rsidP="00C22917">
            <w:pPr>
              <w:contextualSpacing/>
            </w:pPr>
            <w:r>
              <w:lastRenderedPageBreak/>
              <w:t>Do 8.8.</w:t>
            </w:r>
          </w:p>
        </w:tc>
        <w:tc>
          <w:tcPr>
            <w:tcW w:w="7946" w:type="dxa"/>
          </w:tcPr>
          <w:p w:rsidR="00C22917" w:rsidRDefault="00C22917" w:rsidP="00C22917">
            <w:pPr>
              <w:contextualSpacing/>
            </w:pPr>
            <w:r>
              <w:t>Ötzis Lebensraum entdecken. Im archäologischen Freilichtmuseum „</w:t>
            </w:r>
            <w:proofErr w:type="spellStart"/>
            <w:r>
              <w:t>archeoParc</w:t>
            </w:r>
            <w:proofErr w:type="spellEnd"/>
            <w:r>
              <w:t xml:space="preserve">“ im Schnalstal besichtigen Sie Ausstellungen zur Fundgeschichte und zur Lebensweise von Ötzi, der in der Steinzeit in unserer Gegend gelebt hat. Die </w:t>
            </w:r>
            <w:proofErr w:type="spellStart"/>
            <w:r>
              <w:t>archeoParc</w:t>
            </w:r>
            <w:proofErr w:type="spellEnd"/>
            <w:r>
              <w:t>-Besucherwerkstatt lädt heute stündlich zum Anfertigen von Kupferschmuck ein.</w:t>
            </w:r>
          </w:p>
          <w:p w:rsidR="00C22917" w:rsidRDefault="00C22917" w:rsidP="00C22917"/>
          <w:p w:rsidR="00C22917" w:rsidRPr="00B62F65" w:rsidRDefault="00C22917" w:rsidP="00C22917">
            <w:pPr>
              <w:contextualSpacing/>
              <w:rPr>
                <w:lang w:val="it-IT"/>
              </w:rPr>
            </w:pPr>
            <w:r w:rsidRPr="00B62F65">
              <w:rPr>
                <w:lang w:val="it-IT"/>
              </w:rPr>
              <w:t xml:space="preserve">Scoprire il mondo di </w:t>
            </w:r>
            <w:proofErr w:type="spellStart"/>
            <w:r w:rsidRPr="00B62F65">
              <w:rPr>
                <w:lang w:val="it-IT"/>
              </w:rPr>
              <w:t>Ötzi</w:t>
            </w:r>
            <w:proofErr w:type="spellEnd"/>
            <w:r w:rsidRPr="00B62F65">
              <w:rPr>
                <w:lang w:val="it-IT"/>
              </w:rPr>
              <w:t>. Nel parco</w:t>
            </w:r>
            <w:r>
              <w:rPr>
                <w:lang w:val="it-IT"/>
              </w:rPr>
              <w:t>-</w:t>
            </w:r>
            <w:r w:rsidRPr="00B62F65">
              <w:rPr>
                <w:lang w:val="it-IT"/>
              </w:rPr>
              <w:t xml:space="preserve">museo </w:t>
            </w:r>
            <w:r>
              <w:rPr>
                <w:lang w:val="it-IT"/>
              </w:rPr>
              <w:t>con area all’aperto</w:t>
            </w:r>
            <w:r w:rsidRPr="00B62F65">
              <w:rPr>
                <w:lang w:val="it-IT"/>
              </w:rPr>
              <w:t xml:space="preserve"> </w:t>
            </w:r>
            <w:r>
              <w:rPr>
                <w:lang w:val="it-IT"/>
              </w:rPr>
              <w:t>“</w:t>
            </w:r>
            <w:proofErr w:type="spellStart"/>
            <w:r>
              <w:rPr>
                <w:lang w:val="it-IT"/>
              </w:rPr>
              <w:t>archeoParc</w:t>
            </w:r>
            <w:proofErr w:type="spellEnd"/>
            <w:r>
              <w:rPr>
                <w:lang w:val="it-IT"/>
              </w:rPr>
              <w:t xml:space="preserve"> Val Senales” visitate delle mostre sulla storia del ritrovamento e sull’ambiente di vita di </w:t>
            </w:r>
            <w:proofErr w:type="spellStart"/>
            <w:r>
              <w:rPr>
                <w:lang w:val="it-IT"/>
              </w:rPr>
              <w:t>Ötzi</w:t>
            </w:r>
            <w:proofErr w:type="spellEnd"/>
            <w:r>
              <w:rPr>
                <w:lang w:val="it-IT"/>
              </w:rPr>
              <w:t>, l’Uomo neolitica che viveva in queste zone 5000 anni fa. Oggi nell’area laboratori siete invitati a costruire gioielli in rame.</w:t>
            </w:r>
          </w:p>
          <w:p w:rsidR="00C22917" w:rsidRPr="00C22917" w:rsidRDefault="00C22917" w:rsidP="00C22917">
            <w:pPr>
              <w:contextualSpacing/>
              <w:rPr>
                <w:lang w:val="it-IT"/>
              </w:rPr>
            </w:pPr>
          </w:p>
        </w:tc>
      </w:tr>
      <w:tr w:rsidR="00C22917" w:rsidTr="00893D16">
        <w:tc>
          <w:tcPr>
            <w:tcW w:w="1116" w:type="dxa"/>
            <w:tcBorders>
              <w:bottom w:val="single" w:sz="4" w:space="0" w:color="auto"/>
            </w:tcBorders>
          </w:tcPr>
          <w:p w:rsidR="00C22917" w:rsidRDefault="00C22917" w:rsidP="00C22917">
            <w:pPr>
              <w:contextualSpacing/>
            </w:pPr>
            <w:r>
              <w:t>Fr 9.8.</w:t>
            </w:r>
          </w:p>
        </w:tc>
        <w:tc>
          <w:tcPr>
            <w:tcW w:w="7946" w:type="dxa"/>
            <w:tcBorders>
              <w:bottom w:val="single" w:sz="4" w:space="0" w:color="auto"/>
            </w:tcBorders>
          </w:tcPr>
          <w:p w:rsidR="00C22917" w:rsidRDefault="00C22917" w:rsidP="00C22917">
            <w:pPr>
              <w:contextualSpacing/>
            </w:pPr>
            <w:proofErr w:type="spellStart"/>
            <w:r>
              <w:t>archeoParc</w:t>
            </w:r>
            <w:proofErr w:type="spellEnd"/>
            <w:r>
              <w:t xml:space="preserve"> Schnalstal. Im archäologischen Freilichtmuseum geht es um die Steinzeitmumie Ötzi, die hier in der Nähe entdeckt wurde. Der kurze Rundgang mit Demonstration zum Feuerschlagen dauert etwa eine Stunde und lässt sich gut mit einer Wanderung zur </w:t>
            </w:r>
            <w:proofErr w:type="spellStart"/>
            <w:r>
              <w:t>Mastaunalm</w:t>
            </w:r>
            <w:proofErr w:type="spellEnd"/>
            <w:r>
              <w:t xml:space="preserve"> kombinieren (300 Hm, ca. eine Stunde vom Museumsparkplatz aus).</w:t>
            </w:r>
          </w:p>
          <w:p w:rsidR="00C22917" w:rsidRDefault="00C22917" w:rsidP="00C22917">
            <w:pPr>
              <w:contextualSpacing/>
            </w:pPr>
          </w:p>
          <w:p w:rsidR="00C22917" w:rsidRPr="009113FA" w:rsidRDefault="00C22917" w:rsidP="00C22917">
            <w:pPr>
              <w:contextualSpacing/>
              <w:rPr>
                <w:lang w:val="it-IT"/>
              </w:rPr>
            </w:pPr>
            <w:proofErr w:type="spellStart"/>
            <w:r w:rsidRPr="003720B5">
              <w:rPr>
                <w:lang w:val="it-IT"/>
              </w:rPr>
              <w:t>archeoParc</w:t>
            </w:r>
            <w:proofErr w:type="spellEnd"/>
            <w:r w:rsidRPr="003720B5">
              <w:rPr>
                <w:lang w:val="it-IT"/>
              </w:rPr>
              <w:t xml:space="preserve"> Val Senales. Qui tutto gira intorno a </w:t>
            </w:r>
            <w:proofErr w:type="spellStart"/>
            <w:r w:rsidRPr="003720B5">
              <w:rPr>
                <w:lang w:val="it-IT"/>
              </w:rPr>
              <w:t>Ötzi</w:t>
            </w:r>
            <w:proofErr w:type="spellEnd"/>
            <w:r w:rsidRPr="003720B5">
              <w:rPr>
                <w:lang w:val="it-IT"/>
              </w:rPr>
              <w:t xml:space="preserve">, la mummia neolitica scoperta </w:t>
            </w:r>
            <w:r>
              <w:rPr>
                <w:lang w:val="it-IT"/>
              </w:rPr>
              <w:t xml:space="preserve">qui vicina. Il percorso breve con la dimostrazione dell’accensione del fuoco dura circa un’ora e si abbina bene a un’escursione sulla malga </w:t>
            </w:r>
            <w:proofErr w:type="spellStart"/>
            <w:r>
              <w:rPr>
                <w:lang w:val="it-IT"/>
              </w:rPr>
              <w:t>Mastaun</w:t>
            </w:r>
            <w:proofErr w:type="spellEnd"/>
            <w:r>
              <w:rPr>
                <w:lang w:val="it-IT"/>
              </w:rPr>
              <w:t>. (300 metri di dislivello, circa un’ora dal parcheggio del museo).</w:t>
            </w:r>
          </w:p>
          <w:p w:rsidR="00C22917" w:rsidRDefault="00C22917" w:rsidP="00C22917">
            <w:pPr>
              <w:contextualSpacing/>
            </w:pPr>
          </w:p>
        </w:tc>
      </w:tr>
      <w:tr w:rsidR="00C22917" w:rsidRPr="00C22917" w:rsidTr="00893D16">
        <w:tc>
          <w:tcPr>
            <w:tcW w:w="1116" w:type="dxa"/>
            <w:tcBorders>
              <w:top w:val="single" w:sz="4" w:space="0" w:color="auto"/>
              <w:left w:val="single" w:sz="4" w:space="0" w:color="auto"/>
              <w:bottom w:val="single" w:sz="4" w:space="0" w:color="auto"/>
              <w:right w:val="single" w:sz="4" w:space="0" w:color="auto"/>
            </w:tcBorders>
          </w:tcPr>
          <w:p w:rsidR="00C22917" w:rsidRDefault="00C22917" w:rsidP="00C22917">
            <w:pPr>
              <w:contextualSpacing/>
            </w:pPr>
            <w:r>
              <w:t>Sa 10.8.</w:t>
            </w:r>
          </w:p>
        </w:tc>
        <w:tc>
          <w:tcPr>
            <w:tcW w:w="7946" w:type="dxa"/>
            <w:tcBorders>
              <w:top w:val="single" w:sz="4" w:space="0" w:color="auto"/>
              <w:left w:val="single" w:sz="4" w:space="0" w:color="auto"/>
              <w:bottom w:val="single" w:sz="4" w:space="0" w:color="auto"/>
              <w:right w:val="single" w:sz="4" w:space="0" w:color="auto"/>
            </w:tcBorders>
          </w:tcPr>
          <w:p w:rsidR="00C22917" w:rsidRDefault="00C22917" w:rsidP="00C22917">
            <w:pPr>
              <w:contextualSpacing/>
            </w:pPr>
            <w:r>
              <w:t xml:space="preserve">Bogen schießen, Mehl mahlen, Brot backen, Einbaum fahren… Im </w:t>
            </w:r>
            <w:proofErr w:type="spellStart"/>
            <w:r>
              <w:t>archeoParc</w:t>
            </w:r>
            <w:proofErr w:type="spellEnd"/>
            <w:r>
              <w:t xml:space="preserve"> Schnalstal geht es um die Steinzeitmumie Ötzi, die in unserer Gegend entdeckt wurde. Mit Kindern wählen Sie am besten das Ticket für das gesamte Gelände (Parcours 1, 2 und 3) und kalkulieren etwa drei – vier Stunden für Ihren Besuch (eine Stunde indoor, zwei-drei Stunden </w:t>
            </w:r>
            <w:proofErr w:type="spellStart"/>
            <w:r>
              <w:t>outdoor</w:t>
            </w:r>
            <w:proofErr w:type="spellEnd"/>
            <w:r>
              <w:t>).</w:t>
            </w:r>
          </w:p>
          <w:p w:rsidR="00C22917" w:rsidRDefault="00C22917" w:rsidP="00C22917">
            <w:pPr>
              <w:contextualSpacing/>
            </w:pPr>
          </w:p>
          <w:p w:rsidR="00C22917" w:rsidRPr="003720B5" w:rsidRDefault="00C22917" w:rsidP="00C22917">
            <w:pPr>
              <w:contextualSpacing/>
              <w:rPr>
                <w:lang w:val="it-IT"/>
              </w:rPr>
            </w:pPr>
            <w:r w:rsidRPr="00CE40D4">
              <w:rPr>
                <w:lang w:val="it-IT"/>
              </w:rPr>
              <w:t>Tiro con l’arco, macinatura d</w:t>
            </w:r>
            <w:r>
              <w:rPr>
                <w:lang w:val="it-IT"/>
              </w:rPr>
              <w:t>el grano, cottura del pane, giro in piroga monossile… L’</w:t>
            </w:r>
            <w:proofErr w:type="spellStart"/>
            <w:r>
              <w:rPr>
                <w:lang w:val="it-IT"/>
              </w:rPr>
              <w:t>archeoParc</w:t>
            </w:r>
            <w:proofErr w:type="spellEnd"/>
            <w:r>
              <w:rPr>
                <w:lang w:val="it-IT"/>
              </w:rPr>
              <w:t xml:space="preserve"> Val Senales è dedicato alla mummia neolitica </w:t>
            </w:r>
            <w:proofErr w:type="spellStart"/>
            <w:r>
              <w:rPr>
                <w:lang w:val="it-IT"/>
              </w:rPr>
              <w:t>Ötzi</w:t>
            </w:r>
            <w:proofErr w:type="spellEnd"/>
            <w:r>
              <w:rPr>
                <w:lang w:val="it-IT"/>
              </w:rPr>
              <w:t>, trovata nelle vicinanze. Con bambini consigliamo di acquistare il biglietto per l’intera area (Percorso 1,2 e 3) e di calcolare circa tre-quattro ore per la visita (un’ora indoor, due-tre ore outdoor).</w:t>
            </w:r>
          </w:p>
          <w:p w:rsidR="00C22917" w:rsidRPr="00C22917" w:rsidRDefault="00C22917" w:rsidP="00C22917">
            <w:pPr>
              <w:contextualSpacing/>
              <w:rPr>
                <w:lang w:val="it-IT"/>
              </w:rPr>
            </w:pPr>
          </w:p>
        </w:tc>
      </w:tr>
      <w:tr w:rsidR="00C22917" w:rsidRPr="00C22917" w:rsidTr="00893D16">
        <w:tc>
          <w:tcPr>
            <w:tcW w:w="111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22917" w:rsidRPr="00162D0A" w:rsidRDefault="00C22917" w:rsidP="00C22917">
            <w:pPr>
              <w:contextualSpacing/>
              <w:rPr>
                <w:b/>
              </w:rPr>
            </w:pPr>
            <w:r w:rsidRPr="00162D0A">
              <w:rPr>
                <w:b/>
              </w:rPr>
              <w:t>So</w:t>
            </w:r>
            <w:r>
              <w:rPr>
                <w:b/>
              </w:rPr>
              <w:t xml:space="preserve"> 11.8.</w:t>
            </w:r>
          </w:p>
        </w:tc>
        <w:tc>
          <w:tcPr>
            <w:tcW w:w="794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22917" w:rsidRDefault="00C22917" w:rsidP="00C22917">
            <w:pPr>
              <w:contextualSpacing/>
            </w:pPr>
            <w:proofErr w:type="spellStart"/>
            <w:r>
              <w:t>archeoParc</w:t>
            </w:r>
            <w:proofErr w:type="spellEnd"/>
            <w:r>
              <w:t xml:space="preserve"> Schnalstal. Das archäologische Freilichtmuseum liegt im Hauptort des </w:t>
            </w:r>
            <w:proofErr w:type="spellStart"/>
            <w:r>
              <w:t>Schnalstales</w:t>
            </w:r>
            <w:proofErr w:type="spellEnd"/>
            <w:r>
              <w:t xml:space="preserve">, </w:t>
            </w:r>
            <w:proofErr w:type="gramStart"/>
            <w:r>
              <w:t>in Unser Frau</w:t>
            </w:r>
            <w:proofErr w:type="gramEnd"/>
            <w:r>
              <w:t>. Hier geht es um Ötzi und wie er und seine Zeitgenossen vor 5.300 Jahren in unserer Gegend lebten. Um 16:00 Uhr zeigt ein Mitarbeiter, wie Ötzi Metall gegossen hat (Ticket Parcours 1, 2 und 3).</w:t>
            </w:r>
          </w:p>
          <w:p w:rsidR="00C22917" w:rsidRDefault="00C22917" w:rsidP="00C22917">
            <w:pPr>
              <w:contextualSpacing/>
            </w:pPr>
          </w:p>
          <w:p w:rsidR="00C22917" w:rsidRPr="00C22917" w:rsidRDefault="00C22917" w:rsidP="00C22917">
            <w:pPr>
              <w:contextualSpacing/>
              <w:rPr>
                <w:lang w:val="it-IT"/>
              </w:rPr>
            </w:pPr>
            <w:proofErr w:type="spellStart"/>
            <w:r w:rsidRPr="004C7900">
              <w:rPr>
                <w:lang w:val="it-IT"/>
              </w:rPr>
              <w:t>archeoParc</w:t>
            </w:r>
            <w:proofErr w:type="spellEnd"/>
            <w:r w:rsidRPr="004C7900">
              <w:rPr>
                <w:lang w:val="it-IT"/>
              </w:rPr>
              <w:t xml:space="preserve"> Val Senales. Il parco-museo didattico si trova a Madonna si Senales</w:t>
            </w:r>
            <w:r>
              <w:rPr>
                <w:lang w:val="it-IT"/>
              </w:rPr>
              <w:t>,</w:t>
            </w:r>
            <w:r w:rsidRPr="004C7900">
              <w:rPr>
                <w:lang w:val="it-IT"/>
              </w:rPr>
              <w:t xml:space="preserve"> la frazione principale della valle omonima. </w:t>
            </w:r>
            <w:r>
              <w:rPr>
                <w:lang w:val="it-IT"/>
              </w:rPr>
              <w:t xml:space="preserve">Qui tutto gira intorno a </w:t>
            </w:r>
            <w:proofErr w:type="spellStart"/>
            <w:r>
              <w:rPr>
                <w:lang w:val="it-IT"/>
              </w:rPr>
              <w:t>Ötzi</w:t>
            </w:r>
            <w:proofErr w:type="spellEnd"/>
            <w:r>
              <w:rPr>
                <w:lang w:val="it-IT"/>
              </w:rPr>
              <w:t xml:space="preserve"> e alla vita di 5.300 anni fa. Alle ore 16:00 un mediatore museale mostra come si fondeva il metallo ai tempi di </w:t>
            </w:r>
            <w:proofErr w:type="spellStart"/>
            <w:r>
              <w:rPr>
                <w:lang w:val="it-IT"/>
              </w:rPr>
              <w:t>Ötzi</w:t>
            </w:r>
            <w:proofErr w:type="spellEnd"/>
            <w:r>
              <w:rPr>
                <w:lang w:val="it-IT"/>
              </w:rPr>
              <w:t xml:space="preserve"> (biglietto Percorso 1, 2 e 3).</w:t>
            </w:r>
          </w:p>
        </w:tc>
      </w:tr>
      <w:tr w:rsidR="00C22917" w:rsidRPr="00C22917" w:rsidTr="002E666F">
        <w:tc>
          <w:tcPr>
            <w:tcW w:w="1116" w:type="dxa"/>
            <w:tcBorders>
              <w:top w:val="single" w:sz="4" w:space="0" w:color="auto"/>
            </w:tcBorders>
          </w:tcPr>
          <w:p w:rsidR="00C22917" w:rsidRDefault="00C22917" w:rsidP="00C22917">
            <w:pPr>
              <w:contextualSpacing/>
            </w:pPr>
            <w:r>
              <w:t>Mo 12.8.</w:t>
            </w:r>
          </w:p>
        </w:tc>
        <w:tc>
          <w:tcPr>
            <w:tcW w:w="7946" w:type="dxa"/>
          </w:tcPr>
          <w:p w:rsidR="00C22917" w:rsidRDefault="00C22917" w:rsidP="00C22917">
            <w:pPr>
              <w:contextualSpacing/>
            </w:pPr>
            <w:proofErr w:type="spellStart"/>
            <w:r>
              <w:t>archeoParc</w:t>
            </w:r>
            <w:proofErr w:type="spellEnd"/>
            <w:r>
              <w:t xml:space="preserve"> Schnalstal. Im archäologischen Freilichtmuseum dreht sich alles um den Gletschermann Ötzi, der hier in der Nähe entdeckt wurde. Planen Sie den Besuch der Feuerdemonstration im Freilichtbereich ein (jeweils zur vollen Stunde)!</w:t>
            </w:r>
          </w:p>
          <w:p w:rsidR="00C22917" w:rsidRDefault="00C22917" w:rsidP="00C22917"/>
          <w:p w:rsidR="00C22917" w:rsidRPr="007E57A8" w:rsidRDefault="00C22917" w:rsidP="00C22917">
            <w:pPr>
              <w:contextualSpacing/>
              <w:rPr>
                <w:lang w:val="it-IT"/>
              </w:rPr>
            </w:pPr>
            <w:proofErr w:type="spellStart"/>
            <w:r w:rsidRPr="007E57A8">
              <w:rPr>
                <w:lang w:val="it-IT"/>
              </w:rPr>
              <w:t>archeoParc</w:t>
            </w:r>
            <w:proofErr w:type="spellEnd"/>
            <w:r w:rsidRPr="007E57A8">
              <w:rPr>
                <w:lang w:val="it-IT"/>
              </w:rPr>
              <w:t xml:space="preserve"> Val Senales. Nel</w:t>
            </w:r>
            <w:r w:rsidRPr="006C058F">
              <w:rPr>
                <w:lang w:val="it-IT"/>
              </w:rPr>
              <w:t xml:space="preserve"> </w:t>
            </w:r>
            <w:r>
              <w:rPr>
                <w:lang w:val="it-IT"/>
              </w:rPr>
              <w:t xml:space="preserve">parco-museo didattico </w:t>
            </w:r>
            <w:r w:rsidRPr="006C058F">
              <w:rPr>
                <w:lang w:val="it-IT"/>
              </w:rPr>
              <w:t>t</w:t>
            </w:r>
            <w:r>
              <w:rPr>
                <w:lang w:val="it-IT"/>
              </w:rPr>
              <w:t xml:space="preserve">utto gira intorno a </w:t>
            </w:r>
            <w:proofErr w:type="spellStart"/>
            <w:r>
              <w:rPr>
                <w:lang w:val="it-IT"/>
              </w:rPr>
              <w:t>Ötzi</w:t>
            </w:r>
            <w:proofErr w:type="spellEnd"/>
            <w:r>
              <w:rPr>
                <w:lang w:val="it-IT"/>
              </w:rPr>
              <w:t xml:space="preserve">, l’Uomo venuto dal ghiaccio scoperto qui vicino. Durante la visita prendetevi il tempo di </w:t>
            </w:r>
            <w:r>
              <w:rPr>
                <w:lang w:val="it-IT"/>
              </w:rPr>
              <w:lastRenderedPageBreak/>
              <w:t>partecipare alla dimostrazione dell’accensione del fuoco nell’area all’aperto (ogni ora piena)!</w:t>
            </w:r>
          </w:p>
          <w:p w:rsidR="00C22917" w:rsidRPr="00C22917" w:rsidRDefault="00C22917" w:rsidP="00C22917">
            <w:pPr>
              <w:contextualSpacing/>
              <w:rPr>
                <w:lang w:val="it-IT"/>
              </w:rPr>
            </w:pPr>
          </w:p>
        </w:tc>
      </w:tr>
      <w:tr w:rsidR="00C22917" w:rsidRPr="00C22917" w:rsidTr="00474FFC">
        <w:tc>
          <w:tcPr>
            <w:tcW w:w="1116" w:type="dxa"/>
          </w:tcPr>
          <w:p w:rsidR="00C22917" w:rsidRDefault="00C22917" w:rsidP="00C22917">
            <w:pPr>
              <w:contextualSpacing/>
            </w:pPr>
            <w:r>
              <w:lastRenderedPageBreak/>
              <w:t>Di 13.8.</w:t>
            </w:r>
          </w:p>
        </w:tc>
        <w:tc>
          <w:tcPr>
            <w:tcW w:w="7946" w:type="dxa"/>
          </w:tcPr>
          <w:p w:rsidR="00C22917" w:rsidRDefault="00C22917" w:rsidP="00C22917">
            <w:pPr>
              <w:contextualSpacing/>
            </w:pPr>
            <w:proofErr w:type="spellStart"/>
            <w:r>
              <w:t>archeoParc</w:t>
            </w:r>
            <w:proofErr w:type="spellEnd"/>
            <w:r>
              <w:t xml:space="preserve"> Schnalstal. Hier dreht sich alles um den Gletschermann Ötzi, der in der Nähe entdeckt wurde. Familien und Aktivhungrige sollten unbedingt in der Besucherwerkstatt, am </w:t>
            </w:r>
            <w:proofErr w:type="spellStart"/>
            <w:r>
              <w:t>Einbaumsteg</w:t>
            </w:r>
            <w:proofErr w:type="spellEnd"/>
            <w:r>
              <w:t xml:space="preserve"> und am Bogenschießstand vorbeischauen.</w:t>
            </w:r>
          </w:p>
          <w:p w:rsidR="00C22917" w:rsidRPr="003720B5" w:rsidRDefault="00C22917" w:rsidP="00C22917">
            <w:pPr>
              <w:contextualSpacing/>
            </w:pPr>
          </w:p>
          <w:p w:rsidR="00C22917" w:rsidRPr="003720B5" w:rsidRDefault="00C22917" w:rsidP="00C22917">
            <w:pPr>
              <w:contextualSpacing/>
              <w:rPr>
                <w:lang w:val="it-IT"/>
              </w:rPr>
            </w:pPr>
            <w:proofErr w:type="spellStart"/>
            <w:r w:rsidRPr="003720B5">
              <w:rPr>
                <w:lang w:val="it-IT"/>
              </w:rPr>
              <w:t>archeoParc</w:t>
            </w:r>
            <w:proofErr w:type="spellEnd"/>
            <w:r w:rsidRPr="003720B5">
              <w:rPr>
                <w:lang w:val="it-IT"/>
              </w:rPr>
              <w:t xml:space="preserve"> Val Senales. In questo parco-museo tutto gira intorno a </w:t>
            </w:r>
            <w:proofErr w:type="spellStart"/>
            <w:r w:rsidRPr="003720B5">
              <w:rPr>
                <w:lang w:val="it-IT"/>
              </w:rPr>
              <w:t>Ötzi</w:t>
            </w:r>
            <w:proofErr w:type="spellEnd"/>
            <w:r w:rsidRPr="003720B5">
              <w:rPr>
                <w:lang w:val="it-IT"/>
              </w:rPr>
              <w:t>, l’Uomo venuto dal ghiaccio scoperto qui vicino. A famiglie e a chi vuole approfondire ulteriormente consigliamo la visita dell’area laboratori, del pontile della piroga monossile e dell’area del tiro con l’arco.</w:t>
            </w:r>
          </w:p>
          <w:p w:rsidR="00C22917" w:rsidRPr="00C22917" w:rsidRDefault="00C22917" w:rsidP="00C22917">
            <w:pPr>
              <w:contextualSpacing/>
              <w:rPr>
                <w:lang w:val="it-IT"/>
              </w:rPr>
            </w:pPr>
          </w:p>
        </w:tc>
      </w:tr>
    </w:tbl>
    <w:p w:rsidR="00474FFC" w:rsidRPr="00C22917" w:rsidRDefault="00474FFC">
      <w:pPr>
        <w:rPr>
          <w:lang w:val="it-IT"/>
        </w:rPr>
      </w:pPr>
    </w:p>
    <w:p w:rsidR="000565B7" w:rsidRDefault="000565B7" w:rsidP="000565B7">
      <w:pPr>
        <w:contextualSpacing/>
      </w:pPr>
      <w:r>
        <w:t xml:space="preserve">Bilddatenbank: </w:t>
      </w:r>
      <w:hyperlink r:id="rId6" w:anchor="2018" w:history="1">
        <w:r w:rsidRPr="004060B3">
          <w:rPr>
            <w:rStyle w:val="Hyperlink"/>
          </w:rPr>
          <w:t>http://www.archeoparc.it/presse/pressebilder/#2018</w:t>
        </w:r>
      </w:hyperlink>
    </w:p>
    <w:p w:rsidR="000565B7" w:rsidRDefault="000565B7" w:rsidP="000565B7">
      <w:pPr>
        <w:contextualSpacing/>
      </w:pPr>
    </w:p>
    <w:p w:rsidR="00992280" w:rsidRDefault="00992280" w:rsidP="003F3A6F">
      <w:pPr>
        <w:contextualSpacing/>
      </w:pPr>
    </w:p>
    <w:p w:rsidR="00162D0A" w:rsidRDefault="00162D0A" w:rsidP="003F3A6F">
      <w:pPr>
        <w:contextualSpacing/>
      </w:pPr>
    </w:p>
    <w:p w:rsidR="00162D0A" w:rsidRDefault="00162D0A" w:rsidP="003F3A6F">
      <w:pPr>
        <w:contextualSpacing/>
      </w:pPr>
    </w:p>
    <w:p w:rsidR="00474FFC" w:rsidRPr="00474FFC" w:rsidRDefault="00474FFC" w:rsidP="00474FFC">
      <w:pPr>
        <w:ind w:left="4956"/>
        <w:contextualSpacing/>
        <w:rPr>
          <w:b/>
        </w:rPr>
      </w:pPr>
      <w:r w:rsidRPr="00474FFC">
        <w:rPr>
          <w:b/>
        </w:rPr>
        <w:t>Fragen?</w:t>
      </w:r>
    </w:p>
    <w:p w:rsidR="00474FFC" w:rsidRPr="00474FFC" w:rsidRDefault="00474FFC" w:rsidP="00474FFC">
      <w:pPr>
        <w:ind w:left="4956"/>
        <w:contextualSpacing/>
      </w:pPr>
      <w:r w:rsidRPr="00474FFC">
        <w:t>Kontaktieren Sie uns per Telefon oder E-Mail:</w:t>
      </w:r>
    </w:p>
    <w:p w:rsidR="00474FFC" w:rsidRPr="00C22917" w:rsidRDefault="00474FFC" w:rsidP="00474FFC">
      <w:pPr>
        <w:ind w:left="4956"/>
        <w:contextualSpacing/>
        <w:rPr>
          <w:lang w:val="it-IT"/>
        </w:rPr>
      </w:pPr>
      <w:r w:rsidRPr="00C22917">
        <w:rPr>
          <w:lang w:val="it-IT"/>
        </w:rPr>
        <w:t>Tel. + 39/0473/676020</w:t>
      </w:r>
    </w:p>
    <w:p w:rsidR="00474FFC" w:rsidRPr="00C22917" w:rsidRDefault="00474FFC" w:rsidP="00474FFC">
      <w:pPr>
        <w:ind w:left="4956"/>
        <w:contextualSpacing/>
        <w:rPr>
          <w:lang w:val="it-IT"/>
        </w:rPr>
      </w:pPr>
      <w:r w:rsidRPr="00C22917">
        <w:rPr>
          <w:lang w:val="it-IT"/>
        </w:rPr>
        <w:t xml:space="preserve">E-Mail: </w:t>
      </w:r>
      <w:hyperlink r:id="rId7" w:history="1">
        <w:r w:rsidRPr="00C22917">
          <w:rPr>
            <w:lang w:val="it-IT"/>
          </w:rPr>
          <w:t>info@archeoparc.it</w:t>
        </w:r>
      </w:hyperlink>
    </w:p>
    <w:p w:rsidR="00162D0A" w:rsidRPr="00C22917" w:rsidRDefault="00162D0A" w:rsidP="003F3A6F">
      <w:pPr>
        <w:contextualSpacing/>
        <w:rPr>
          <w:lang w:val="it-IT"/>
        </w:rPr>
      </w:pPr>
    </w:p>
    <w:p w:rsidR="008530F3" w:rsidRPr="00C22917" w:rsidRDefault="008530F3">
      <w:pPr>
        <w:rPr>
          <w:lang w:val="it-IT"/>
        </w:rPr>
      </w:pPr>
    </w:p>
    <w:sectPr w:rsidR="008530F3" w:rsidRPr="00C22917">
      <w:headerReference w:type="default" r:id="rId8"/>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2917" w:rsidRDefault="00C22917" w:rsidP="00162D0A">
      <w:pPr>
        <w:spacing w:after="0" w:line="240" w:lineRule="auto"/>
      </w:pPr>
      <w:r>
        <w:separator/>
      </w:r>
    </w:p>
  </w:endnote>
  <w:endnote w:type="continuationSeparator" w:id="0">
    <w:p w:rsidR="00C22917" w:rsidRDefault="00C22917" w:rsidP="00162D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D0A" w:rsidRPr="00162D0A" w:rsidRDefault="00162D0A" w:rsidP="00162D0A">
    <w:pPr>
      <w:pStyle w:val="Fuzeile"/>
      <w:jc w:val="center"/>
      <w:rPr>
        <w:sz w:val="14"/>
      </w:rPr>
    </w:pPr>
    <w:r w:rsidRPr="00162D0A">
      <w:rPr>
        <w:sz w:val="14"/>
      </w:rPr>
      <w:t>Das ist ein Download von http://www.archeoparc.it/presse/bausteine/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2917" w:rsidRDefault="00C22917" w:rsidP="00162D0A">
      <w:pPr>
        <w:spacing w:after="0" w:line="240" w:lineRule="auto"/>
      </w:pPr>
      <w:r>
        <w:separator/>
      </w:r>
    </w:p>
  </w:footnote>
  <w:footnote w:type="continuationSeparator" w:id="0">
    <w:p w:rsidR="00C22917" w:rsidRDefault="00C22917" w:rsidP="00162D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65B7" w:rsidRPr="00162D0A" w:rsidRDefault="000565B7" w:rsidP="000565B7">
    <w:pPr>
      <w:contextualSpacing/>
      <w:jc w:val="right"/>
      <w:rPr>
        <w:b/>
      </w:rPr>
    </w:pPr>
    <w:r w:rsidRPr="00162D0A">
      <w:rPr>
        <w:b/>
      </w:rPr>
      <w:t>archeoParc-Info in der Morgenpost</w:t>
    </w:r>
  </w:p>
  <w:p w:rsidR="000565B7" w:rsidRDefault="008708C0" w:rsidP="008708C0">
    <w:pPr>
      <w:contextualSpacing/>
      <w:jc w:val="right"/>
    </w:pPr>
    <w:r>
      <w:t xml:space="preserve">Textideen </w:t>
    </w:r>
    <w:r w:rsidR="00C22917">
      <w:t>5.August – 13. August 2019</w:t>
    </w:r>
  </w:p>
  <w:p w:rsidR="000565B7" w:rsidRDefault="000565B7">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917"/>
    <w:rsid w:val="000565B7"/>
    <w:rsid w:val="000B62B7"/>
    <w:rsid w:val="00162D0A"/>
    <w:rsid w:val="001A73E5"/>
    <w:rsid w:val="003F3A6F"/>
    <w:rsid w:val="00474FFC"/>
    <w:rsid w:val="008530F3"/>
    <w:rsid w:val="008708C0"/>
    <w:rsid w:val="00893D16"/>
    <w:rsid w:val="008D57C7"/>
    <w:rsid w:val="009640F3"/>
    <w:rsid w:val="00992280"/>
    <w:rsid w:val="009E44CE"/>
    <w:rsid w:val="00A3438B"/>
    <w:rsid w:val="00A611B2"/>
    <w:rsid w:val="00AE2DFC"/>
    <w:rsid w:val="00C22917"/>
    <w:rsid w:val="00D4211C"/>
    <w:rsid w:val="00D52A04"/>
    <w:rsid w:val="00F329E5"/>
    <w:rsid w:val="00FC285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2F080"/>
  <w15:chartTrackingRefBased/>
  <w15:docId w15:val="{1EDB85B4-6E0D-4CE1-A149-9AF9D5DD8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F3A6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3F3A6F"/>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3A6F"/>
    <w:rPr>
      <w:rFonts w:ascii="Segoe UI" w:hAnsi="Segoe UI" w:cs="Segoe UI"/>
      <w:sz w:val="18"/>
      <w:szCs w:val="18"/>
    </w:rPr>
  </w:style>
  <w:style w:type="table" w:styleId="Tabellenraster">
    <w:name w:val="Table Grid"/>
    <w:basedOn w:val="NormaleTabelle"/>
    <w:uiPriority w:val="39"/>
    <w:rsid w:val="009922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162D0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62D0A"/>
  </w:style>
  <w:style w:type="paragraph" w:styleId="Fuzeile">
    <w:name w:val="footer"/>
    <w:basedOn w:val="Standard"/>
    <w:link w:val="FuzeileZchn"/>
    <w:uiPriority w:val="99"/>
    <w:unhideWhenUsed/>
    <w:rsid w:val="00162D0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62D0A"/>
  </w:style>
  <w:style w:type="character" w:styleId="Hyperlink">
    <w:name w:val="Hyperlink"/>
    <w:basedOn w:val="Absatz-Standardschriftart"/>
    <w:uiPriority w:val="99"/>
    <w:unhideWhenUsed/>
    <w:rsid w:val="00474FFC"/>
    <w:rPr>
      <w:color w:val="0563C1" w:themeColor="hyperlink"/>
      <w:u w:val="single"/>
    </w:rPr>
  </w:style>
  <w:style w:type="paragraph" w:styleId="KeinLeerraum">
    <w:name w:val="No Spacing"/>
    <w:uiPriority w:val="1"/>
    <w:qFormat/>
    <w:rsid w:val="000565B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info@archeoparc.i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rcheoparc.it/presse/pressebilder/"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ISKSTATION\Dokumente\VORLAGEN\Website\Morgenpost-Inputs\Vorlage%20Morgenpost-Inputs.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Vorlage Morgenpost-Inputs</Template>
  <TotalTime>0</TotalTime>
  <Pages>3</Pages>
  <Words>970</Words>
  <Characters>6118</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Besucherservice</dc:creator>
  <cp:keywords/>
  <dc:description/>
  <cp:lastModifiedBy>Besucherservice</cp:lastModifiedBy>
  <cp:revision>1</cp:revision>
  <cp:lastPrinted>2018-04-30T12:56:00Z</cp:lastPrinted>
  <dcterms:created xsi:type="dcterms:W3CDTF">2019-08-09T08:42:00Z</dcterms:created>
  <dcterms:modified xsi:type="dcterms:W3CDTF">2019-08-09T08:55:00Z</dcterms:modified>
</cp:coreProperties>
</file>